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4E5796AD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113DF9">
        <w:rPr>
          <w:noProof/>
        </w:rPr>
        <w:t>10041642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23DBC59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3E0BB3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3E0BB3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113DF9">
        <w:t>201</w:t>
      </w:r>
      <w:r w:rsidR="003E0BB3">
        <w:t>.000,00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4141C29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3E0BB3">
        <w:t>0</w:t>
      </w:r>
      <w:r w:rsidR="00113DF9">
        <w:t>5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380ED562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113DF9">
        <w:rPr>
          <w:b w:val="0"/>
          <w:bCs w:val="0"/>
        </w:rPr>
        <w:t>105</w:t>
      </w:r>
      <w:r w:rsidR="003E0BB3">
        <w:rPr>
          <w:b w:val="0"/>
          <w:bCs w:val="0"/>
        </w:rPr>
        <w:t>.000,00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49D35E04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3E0BB3">
        <w:rPr>
          <w:b w:val="0"/>
        </w:rPr>
        <w:t>03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="003E0BB3" w:rsidRPr="003E0BB3">
        <w:rPr>
          <w:b w:val="0"/>
        </w:rPr>
        <w:t>"</w:t>
      </w:r>
      <w:r w:rsidR="00113DF9" w:rsidRPr="00113DF9">
        <w:rPr>
          <w:b w:val="0"/>
        </w:rPr>
        <w:t>organisational and commercial development</w:t>
      </w:r>
      <w:r w:rsidR="003E0BB3" w:rsidRPr="003E0BB3">
        <w:rPr>
          <w:b w:val="0"/>
        </w:rPr>
        <w:t xml:space="preserve">" </w:t>
      </w:r>
      <w:r w:rsidRPr="001E1B9C">
        <w:rPr>
          <w:b w:val="0"/>
        </w:rPr>
        <w:t>  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62AEE649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3E0BB3">
        <w:rPr>
          <w:b w:val="0"/>
        </w:rPr>
        <w:t>01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 xml:space="preserve">in 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3E0BB3">
        <w:rPr>
          <w:bCs w:val="0"/>
        </w:rPr>
        <w:t>"Africa"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AD8427C" w14:textId="38B29B86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0C87" w14:textId="77777777" w:rsidR="00FD3771" w:rsidRDefault="00FD3771" w:rsidP="00A637D0">
      <w:r>
        <w:separator/>
      </w:r>
    </w:p>
  </w:endnote>
  <w:endnote w:type="continuationSeparator" w:id="0">
    <w:p w14:paraId="020CF20D" w14:textId="77777777" w:rsidR="00FD3771" w:rsidRDefault="00FD3771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8138" w14:textId="77777777" w:rsidR="00FD3771" w:rsidRDefault="00FD3771" w:rsidP="00A637D0">
      <w:r>
        <w:separator/>
      </w:r>
    </w:p>
  </w:footnote>
  <w:footnote w:type="continuationSeparator" w:id="0">
    <w:p w14:paraId="1DDE0B1A" w14:textId="77777777" w:rsidR="00FD3771" w:rsidRDefault="00FD3771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3DF9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0BB3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4F0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47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438A3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14A19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A1A09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771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91A49"/>
    <w:rsid w:val="00194B2D"/>
    <w:rsid w:val="001D4657"/>
    <w:rsid w:val="00240407"/>
    <w:rsid w:val="002461C5"/>
    <w:rsid w:val="00282750"/>
    <w:rsid w:val="002930D5"/>
    <w:rsid w:val="00293D4C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134F0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D16B5"/>
    <w:rsid w:val="007E1128"/>
    <w:rsid w:val="00805083"/>
    <w:rsid w:val="00837D7A"/>
    <w:rsid w:val="008633DE"/>
    <w:rsid w:val="00875332"/>
    <w:rsid w:val="009438A3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1753</Words>
  <Characters>11049</Characters>
  <Application>Microsoft Office Word</Application>
  <DocSecurity>0</DocSecurity>
  <Lines>92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Ndiaye, Mame Xere GIZ</cp:lastModifiedBy>
  <cp:revision>4</cp:revision>
  <cp:lastPrinted>2018-02-16T12:47:00Z</cp:lastPrinted>
  <dcterms:created xsi:type="dcterms:W3CDTF">2026-07-29T18:06:00Z</dcterms:created>
  <dcterms:modified xsi:type="dcterms:W3CDTF">2026-08-16T13:36:00Z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